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4C7" w:rsidRDefault="009764C7" w:rsidP="00EE011A">
      <w:pPr>
        <w:ind w:right="-643"/>
        <w:rPr>
          <w:rFonts w:ascii="Georgia" w:hAnsi="Georgia"/>
          <w:noProof/>
          <w:color w:val="333333"/>
          <w:lang w:eastAsia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4D88E8" wp14:editId="708A0405">
                <wp:simplePos x="0" y="0"/>
                <wp:positionH relativeFrom="column">
                  <wp:posOffset>1104900</wp:posOffset>
                </wp:positionH>
                <wp:positionV relativeFrom="paragraph">
                  <wp:posOffset>-405130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430F" w:rsidRPr="004A430F" w:rsidRDefault="004A430F" w:rsidP="004A430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2016 MASQUERADE SCHOOL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7pt;margin-top:-31.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" filled="f" stroked="f">
                <v:fill o:detectmouseclick="t"/>
                <v:textbox style="mso-fit-shape-to-text:t">
                  <w:txbxContent>
                    <w:p w:rsidR="004A430F" w:rsidRPr="004A430F" w:rsidRDefault="004A430F" w:rsidP="004A430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2016 MASQUERADE SCHOOL BALL</w:t>
                      </w:r>
                    </w:p>
                  </w:txbxContent>
                </v:textbox>
              </v:shape>
            </w:pict>
          </mc:Fallback>
        </mc:AlternateContent>
      </w:r>
    </w:p>
    <w:p w:rsidR="009764C7" w:rsidRDefault="008B7F28" w:rsidP="009764C7">
      <w:pPr>
        <w:rPr>
          <w:rFonts w:ascii="Georgia" w:hAnsi="Georgia"/>
          <w:noProof/>
          <w:color w:val="333333"/>
          <w:lang w:eastAsia="en-AU"/>
        </w:rPr>
      </w:pPr>
      <w:r>
        <w:rPr>
          <w:rFonts w:ascii="Georgia" w:hAnsi="Georgia"/>
          <w:noProof/>
          <w:color w:val="333333"/>
          <w:lang w:eastAsia="en-AU"/>
        </w:rPr>
        <w:t xml:space="preserve"> </w:t>
      </w:r>
    </w:p>
    <w:p w:rsidR="008B7F28" w:rsidRPr="008B7F28" w:rsidRDefault="008B7F28" w:rsidP="009764C7">
      <w:pPr>
        <w:rPr>
          <w:rFonts w:ascii="Bradley Hand ITC" w:hAnsi="Bradley Hand ITC"/>
          <w:b/>
          <w:noProof/>
          <w:color w:val="333333"/>
          <w:lang w:eastAsia="en-AU"/>
        </w:rPr>
      </w:pPr>
      <w:bookmarkStart w:id="0" w:name="_GoBack"/>
      <w:r w:rsidRPr="008B7F28">
        <w:rPr>
          <w:rFonts w:ascii="Bradley Hand ITC" w:hAnsi="Bradley Hand ITC"/>
          <w:noProof/>
          <w:color w:val="333333"/>
          <w:lang w:eastAsia="en-AU"/>
        </w:rPr>
        <w:t xml:space="preserve">  </w:t>
      </w:r>
      <w:r w:rsidRPr="008B7F28">
        <w:rPr>
          <w:rFonts w:ascii="Bradley Hand ITC" w:hAnsi="Bradley Hand ITC"/>
          <w:b/>
          <w:noProof/>
          <w:color w:val="333333"/>
          <w:lang w:eastAsia="en-AU"/>
        </w:rPr>
        <w:t xml:space="preserve">Beau &amp; Belle of the Ball </w:t>
      </w:r>
    </w:p>
    <w:bookmarkEnd w:id="0"/>
    <w:p w:rsidR="009764C7" w:rsidRDefault="008B7F28" w:rsidP="009764C7">
      <w:pPr>
        <w:rPr>
          <w:rFonts w:ascii="Georgia" w:hAnsi="Georgia"/>
          <w:noProof/>
          <w:color w:val="333333"/>
          <w:lang w:eastAsia="en-AU"/>
        </w:rPr>
      </w:pPr>
      <w:r>
        <w:rPr>
          <w:rFonts w:ascii="Georgia" w:hAnsi="Georgia"/>
          <w:noProof/>
          <w:color w:val="333333"/>
          <w:lang w:eastAsia="en-AU"/>
        </w:rPr>
        <w:t xml:space="preserve">  </w:t>
      </w:r>
      <w:r>
        <w:rPr>
          <w:rFonts w:ascii="Georgia" w:hAnsi="Georgia"/>
          <w:noProof/>
          <w:color w:val="333333"/>
          <w:lang w:eastAsia="en-AU"/>
        </w:rPr>
        <w:drawing>
          <wp:inline distT="0" distB="0" distL="0" distR="0" wp14:anchorId="01D9400A" wp14:editId="067A72AA">
            <wp:extent cx="1428750" cy="1581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579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5DEE2E1C" wp14:editId="156BCBFB">
            <wp:simplePos x="0" y="0"/>
            <wp:positionH relativeFrom="column">
              <wp:posOffset>-438150</wp:posOffset>
            </wp:positionH>
            <wp:positionV relativeFrom="paragraph">
              <wp:posOffset>137795</wp:posOffset>
            </wp:positionV>
            <wp:extent cx="2847975" cy="4274820"/>
            <wp:effectExtent l="0" t="0" r="9525" b="0"/>
            <wp:wrapThrough wrapText="bothSides">
              <wp:wrapPolygon edited="0">
                <wp:start x="0" y="0"/>
                <wp:lineTo x="0" y="21465"/>
                <wp:lineTo x="21528" y="21465"/>
                <wp:lineTo x="21528" y="0"/>
                <wp:lineTo x="0" y="0"/>
              </wp:wrapPolygon>
            </wp:wrapThrough>
            <wp:docPr id="11" name="Picture 11" descr="M:\School Activities Photo Archive\School Activities Photos 2016\Narrogin Ball\BWA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School Activities Photo Archive\School Activities Photos 2016\Narrogin Ball\BWA18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color w:val="333333"/>
          <w:lang w:eastAsia="en-AU"/>
        </w:rPr>
        <w:t xml:space="preserve"> </w:t>
      </w:r>
      <w:r>
        <w:rPr>
          <w:rFonts w:ascii="Georgia" w:hAnsi="Georgia"/>
          <w:noProof/>
          <w:color w:val="333333"/>
          <w:lang w:eastAsia="en-AU"/>
        </w:rPr>
        <w:drawing>
          <wp:inline distT="0" distB="0" distL="0" distR="0" wp14:anchorId="69C67EDA">
            <wp:extent cx="2847975" cy="15811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40" cy="1582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  <w:lang w:eastAsia="en-AU"/>
        </w:rPr>
        <w:t xml:space="preserve"> </w:t>
      </w:r>
      <w:r>
        <w:rPr>
          <w:rFonts w:ascii="Georgia" w:hAnsi="Georgia"/>
          <w:noProof/>
          <w:color w:val="333333"/>
          <w:lang w:eastAsia="en-AU"/>
        </w:rPr>
        <w:drawing>
          <wp:inline distT="0" distB="0" distL="0" distR="0" wp14:anchorId="344F4061" wp14:editId="5F659178">
            <wp:extent cx="1047246" cy="1571625"/>
            <wp:effectExtent l="0" t="0" r="635" b="0"/>
            <wp:docPr id="21" name="Picture 21" descr="M:\School Activities Photo Archive\School Activities Photos 2016\Narrogin Ball\BWA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School Activities Photo Archive\School Activities Photos 2016\Narrogin Ball\BWA0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36" cy="15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C7" w:rsidRDefault="009764C7" w:rsidP="009764C7">
      <w:pPr>
        <w:rPr>
          <w:rFonts w:ascii="Georgia" w:hAnsi="Georgia"/>
          <w:noProof/>
          <w:color w:val="333333"/>
          <w:lang w:eastAsia="en-AU"/>
        </w:rPr>
      </w:pPr>
      <w:r>
        <w:rPr>
          <w:rFonts w:ascii="Georgia" w:hAnsi="Georgia"/>
          <w:noProof/>
          <w:color w:val="333333"/>
          <w:lang w:eastAsia="en-AU"/>
        </w:rPr>
        <w:t xml:space="preserve">  </w:t>
      </w:r>
      <w:r>
        <w:rPr>
          <w:rFonts w:ascii="Georgia" w:hAnsi="Georgia"/>
          <w:noProof/>
          <w:color w:val="333333"/>
          <w:lang w:eastAsia="en-AU"/>
        </w:rPr>
        <w:drawing>
          <wp:inline distT="0" distB="0" distL="0" distR="0" wp14:anchorId="62D5B6A2">
            <wp:extent cx="1420495" cy="1426845"/>
            <wp:effectExtent l="0" t="0" r="825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  <w:lang w:eastAsia="en-AU"/>
        </w:rPr>
        <w:t xml:space="preserve"> </w:t>
      </w:r>
      <w:r>
        <w:rPr>
          <w:rFonts w:ascii="Georgia" w:hAnsi="Georgia"/>
          <w:noProof/>
          <w:color w:val="333333"/>
          <w:lang w:eastAsia="en-AU"/>
        </w:rPr>
        <w:drawing>
          <wp:inline distT="0" distB="0" distL="0" distR="0" wp14:anchorId="377406BC">
            <wp:extent cx="1426845" cy="1426845"/>
            <wp:effectExtent l="0" t="0" r="1905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  <w:lang w:eastAsia="en-AU"/>
        </w:rPr>
        <w:t xml:space="preserve"> </w:t>
      </w:r>
      <w:r>
        <w:rPr>
          <w:rFonts w:ascii="Georgia" w:hAnsi="Georgia"/>
          <w:noProof/>
          <w:color w:val="333333"/>
          <w:lang w:eastAsia="en-AU"/>
        </w:rPr>
        <w:drawing>
          <wp:inline distT="0" distB="0" distL="0" distR="0" wp14:anchorId="692F213B">
            <wp:extent cx="1390650" cy="1428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96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7F28">
        <w:rPr>
          <w:rFonts w:ascii="Georgia" w:hAnsi="Georgia"/>
          <w:noProof/>
          <w:color w:val="333333"/>
          <w:lang w:eastAsia="en-AU"/>
        </w:rPr>
        <w:t xml:space="preserve"> </w:t>
      </w:r>
      <w:r w:rsidR="008B7F28">
        <w:rPr>
          <w:rFonts w:ascii="Georgia" w:hAnsi="Georgia"/>
          <w:noProof/>
          <w:color w:val="333333"/>
          <w:lang w:eastAsia="en-AU"/>
        </w:rPr>
        <w:drawing>
          <wp:inline distT="0" distB="0" distL="0" distR="0" wp14:anchorId="577FC8A7" wp14:editId="5C418E5A">
            <wp:extent cx="1057275" cy="1444344"/>
            <wp:effectExtent l="0" t="0" r="0" b="3810"/>
            <wp:docPr id="23" name="Picture 23" descr="M:\School Activities Photo Archive\School Activities Photos 2016\Narrogin Ball\BWA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School Activities Photo Archive\School Activities Photos 2016\Narrogin Ball\BWA12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2"/>
                    <a:stretch/>
                  </pic:blipFill>
                  <pic:spPr bwMode="auto">
                    <a:xfrm>
                      <a:off x="0" y="0"/>
                      <a:ext cx="1060560" cy="144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F28" w:rsidRDefault="004A430F" w:rsidP="009764C7">
      <w:pPr>
        <w:ind w:left="2160"/>
        <w:rPr>
          <w:rFonts w:ascii="Georgia" w:hAnsi="Georgia"/>
          <w:noProof/>
          <w:color w:val="333333"/>
          <w:lang w:eastAsia="en-AU"/>
        </w:rPr>
      </w:pPr>
      <w:r>
        <w:t xml:space="preserve"> </w:t>
      </w:r>
      <w:r>
        <w:rPr>
          <w:rFonts w:ascii="Georgia" w:hAnsi="Georgia"/>
          <w:noProof/>
          <w:color w:val="333333"/>
          <w:lang w:eastAsia="en-AU"/>
        </w:rPr>
        <w:drawing>
          <wp:inline distT="0" distB="0" distL="0" distR="0" wp14:anchorId="67C94897" wp14:editId="2FF2C862">
            <wp:extent cx="1428750" cy="1428750"/>
            <wp:effectExtent l="0" t="0" r="0" b="0"/>
            <wp:docPr id="4" name="Picture 4" descr="https://www.nshs.wa.edu.au/wp-content/uploads/2016/04/DSC_034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shs.wa.edu.au/wp-content/uploads/2016/04/DSC_0340-150x1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764C7">
        <w:rPr>
          <w:rFonts w:ascii="Georgia" w:hAnsi="Georgia"/>
          <w:noProof/>
          <w:color w:val="333333"/>
          <w:lang w:eastAsia="en-AU"/>
        </w:rPr>
        <w:drawing>
          <wp:inline distT="0" distB="0" distL="0" distR="0" wp14:anchorId="0FFE374A" wp14:editId="269BC3A3">
            <wp:extent cx="1428750" cy="1428750"/>
            <wp:effectExtent l="0" t="0" r="0" b="0"/>
            <wp:docPr id="2" name="Picture 2" descr="https://www.nshs.wa.edu.au/wp-content/uploads/2016/04/feathers-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shs.wa.edu.au/wp-content/uploads/2016/04/feathers-3-150x1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4C7">
        <w:t xml:space="preserve"> </w:t>
      </w:r>
      <w:r w:rsidR="009764C7">
        <w:rPr>
          <w:rFonts w:ascii="Georgia" w:hAnsi="Georgia"/>
          <w:noProof/>
          <w:color w:val="333333"/>
          <w:lang w:eastAsia="en-AU"/>
        </w:rPr>
        <w:drawing>
          <wp:inline distT="0" distB="0" distL="0" distR="0" wp14:anchorId="40AD0F12" wp14:editId="4A27EA9F">
            <wp:extent cx="1428750" cy="1428750"/>
            <wp:effectExtent l="0" t="0" r="0" b="0"/>
            <wp:docPr id="7" name="Picture 7" descr="https://www.nshs.wa.edu.au/wp-content/uploads/2016/04/DSC_033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nshs.wa.edu.au/wp-content/uploads/2016/04/DSC_0336-150x1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4C7">
        <w:t xml:space="preserve"> </w:t>
      </w:r>
      <w:r w:rsidR="008B7F28">
        <w:rPr>
          <w:rFonts w:ascii="Georgia" w:hAnsi="Georgia"/>
          <w:noProof/>
          <w:color w:val="333333"/>
          <w:lang w:eastAsia="en-AU"/>
        </w:rPr>
        <w:drawing>
          <wp:inline distT="0" distB="0" distL="0" distR="0" wp14:anchorId="0C3D42AC" wp14:editId="2533808D">
            <wp:extent cx="1066800" cy="1428750"/>
            <wp:effectExtent l="0" t="0" r="0" b="0"/>
            <wp:docPr id="17" name="Picture 17" descr="https://www.nshs.wa.edu.au/wp-content/uploads/2016/04/BWA200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shs.wa.edu.au/wp-content/uploads/2016/04/BWA2009-150x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r="12000"/>
                    <a:stretch/>
                  </pic:blipFill>
                  <pic:spPr bwMode="auto">
                    <a:xfrm>
                      <a:off x="0" y="0"/>
                      <a:ext cx="1066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64C7">
        <w:rPr>
          <w:rFonts w:ascii="Georgia" w:hAnsi="Georgia"/>
          <w:noProof/>
          <w:color w:val="333333"/>
          <w:lang w:eastAsia="en-AU"/>
        </w:rPr>
        <w:t xml:space="preserve">               </w:t>
      </w:r>
    </w:p>
    <w:p w:rsidR="009764C7" w:rsidRDefault="009764C7" w:rsidP="009764C7">
      <w:pPr>
        <w:ind w:left="2160"/>
      </w:pPr>
      <w:r>
        <w:rPr>
          <w:rFonts w:ascii="Georgia" w:hAnsi="Georgia"/>
          <w:noProof/>
          <w:color w:val="333333"/>
          <w:lang w:eastAsia="en-AU"/>
        </w:rPr>
        <w:t xml:space="preserve">                   </w:t>
      </w:r>
    </w:p>
    <w:sectPr w:rsidR="009764C7" w:rsidSect="00EE011A">
      <w:pgSz w:w="16838" w:h="11906" w:orient="landscape"/>
      <w:pgMar w:top="1440" w:right="536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30F"/>
    <w:rsid w:val="00005C0C"/>
    <w:rsid w:val="00041ABE"/>
    <w:rsid w:val="0007598F"/>
    <w:rsid w:val="00080A9D"/>
    <w:rsid w:val="000908EC"/>
    <w:rsid w:val="000C408D"/>
    <w:rsid w:val="000E0847"/>
    <w:rsid w:val="000F7F03"/>
    <w:rsid w:val="0013636A"/>
    <w:rsid w:val="00196389"/>
    <w:rsid w:val="001A7086"/>
    <w:rsid w:val="001D40AB"/>
    <w:rsid w:val="001E4991"/>
    <w:rsid w:val="001F07E7"/>
    <w:rsid w:val="002078B2"/>
    <w:rsid w:val="00225E64"/>
    <w:rsid w:val="00233DA4"/>
    <w:rsid w:val="00242622"/>
    <w:rsid w:val="00267404"/>
    <w:rsid w:val="00276A19"/>
    <w:rsid w:val="00292FDE"/>
    <w:rsid w:val="002A1E9D"/>
    <w:rsid w:val="002E2728"/>
    <w:rsid w:val="002E644C"/>
    <w:rsid w:val="00302830"/>
    <w:rsid w:val="00302843"/>
    <w:rsid w:val="00353E13"/>
    <w:rsid w:val="00367035"/>
    <w:rsid w:val="00381AAE"/>
    <w:rsid w:val="00390C4B"/>
    <w:rsid w:val="003C491D"/>
    <w:rsid w:val="003F5FF9"/>
    <w:rsid w:val="00406BB4"/>
    <w:rsid w:val="004346F7"/>
    <w:rsid w:val="004A430F"/>
    <w:rsid w:val="004B68A8"/>
    <w:rsid w:val="004F1870"/>
    <w:rsid w:val="005341B6"/>
    <w:rsid w:val="0055018E"/>
    <w:rsid w:val="00637526"/>
    <w:rsid w:val="006764CB"/>
    <w:rsid w:val="006952B7"/>
    <w:rsid w:val="006968DE"/>
    <w:rsid w:val="006A65A5"/>
    <w:rsid w:val="006C2F49"/>
    <w:rsid w:val="006D33AF"/>
    <w:rsid w:val="006F3A90"/>
    <w:rsid w:val="006F5A33"/>
    <w:rsid w:val="0070530D"/>
    <w:rsid w:val="007A07AD"/>
    <w:rsid w:val="007B5B08"/>
    <w:rsid w:val="007E4B8D"/>
    <w:rsid w:val="008068CD"/>
    <w:rsid w:val="00813FFD"/>
    <w:rsid w:val="00831E2E"/>
    <w:rsid w:val="00850EDB"/>
    <w:rsid w:val="0086534E"/>
    <w:rsid w:val="00873C2B"/>
    <w:rsid w:val="008822D1"/>
    <w:rsid w:val="008A0049"/>
    <w:rsid w:val="008A7B60"/>
    <w:rsid w:val="008B7F28"/>
    <w:rsid w:val="00925735"/>
    <w:rsid w:val="00953B97"/>
    <w:rsid w:val="00963CD8"/>
    <w:rsid w:val="009764C7"/>
    <w:rsid w:val="009812F4"/>
    <w:rsid w:val="00985716"/>
    <w:rsid w:val="009A4325"/>
    <w:rsid w:val="009B1451"/>
    <w:rsid w:val="009C2367"/>
    <w:rsid w:val="009E6556"/>
    <w:rsid w:val="00A26D8F"/>
    <w:rsid w:val="00A32AF4"/>
    <w:rsid w:val="00A34748"/>
    <w:rsid w:val="00A50EC3"/>
    <w:rsid w:val="00AA3B99"/>
    <w:rsid w:val="00AC550E"/>
    <w:rsid w:val="00AE277B"/>
    <w:rsid w:val="00B017C9"/>
    <w:rsid w:val="00B04EBB"/>
    <w:rsid w:val="00B232F0"/>
    <w:rsid w:val="00B3050B"/>
    <w:rsid w:val="00B3437F"/>
    <w:rsid w:val="00B66460"/>
    <w:rsid w:val="00B7399D"/>
    <w:rsid w:val="00B86511"/>
    <w:rsid w:val="00B93E56"/>
    <w:rsid w:val="00BA1F3F"/>
    <w:rsid w:val="00BE7D6F"/>
    <w:rsid w:val="00BF102B"/>
    <w:rsid w:val="00BF1292"/>
    <w:rsid w:val="00BF1E99"/>
    <w:rsid w:val="00BF2440"/>
    <w:rsid w:val="00C14924"/>
    <w:rsid w:val="00C236F5"/>
    <w:rsid w:val="00C302D0"/>
    <w:rsid w:val="00C376C7"/>
    <w:rsid w:val="00C435B5"/>
    <w:rsid w:val="00C50853"/>
    <w:rsid w:val="00C60E68"/>
    <w:rsid w:val="00C82FA5"/>
    <w:rsid w:val="00C83F4C"/>
    <w:rsid w:val="00C90618"/>
    <w:rsid w:val="00C94A73"/>
    <w:rsid w:val="00CB3651"/>
    <w:rsid w:val="00CD1249"/>
    <w:rsid w:val="00CD4CF2"/>
    <w:rsid w:val="00CF57A5"/>
    <w:rsid w:val="00D16F98"/>
    <w:rsid w:val="00D32AE5"/>
    <w:rsid w:val="00D372AD"/>
    <w:rsid w:val="00D4583B"/>
    <w:rsid w:val="00D8294F"/>
    <w:rsid w:val="00E05336"/>
    <w:rsid w:val="00E23503"/>
    <w:rsid w:val="00E355A4"/>
    <w:rsid w:val="00E51FE6"/>
    <w:rsid w:val="00E93AE1"/>
    <w:rsid w:val="00EA3A52"/>
    <w:rsid w:val="00EB3B02"/>
    <w:rsid w:val="00EE011A"/>
    <w:rsid w:val="00EE0C81"/>
    <w:rsid w:val="00EE24CB"/>
    <w:rsid w:val="00EE5927"/>
    <w:rsid w:val="00F0411B"/>
    <w:rsid w:val="00F068FB"/>
    <w:rsid w:val="00F079B7"/>
    <w:rsid w:val="00F13B4C"/>
    <w:rsid w:val="00F45516"/>
    <w:rsid w:val="00F457E5"/>
    <w:rsid w:val="00FB08C9"/>
    <w:rsid w:val="00FC30BF"/>
    <w:rsid w:val="00FC3958"/>
    <w:rsid w:val="00FD07BE"/>
    <w:rsid w:val="00FE3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EF1CCA56</Template>
  <TotalTime>40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STEER Nanette</dc:creator>
  <cp:lastModifiedBy>STEER Nanette</cp:lastModifiedBy>
  <cp:revision>2</cp:revision>
  <dcterms:created xsi:type="dcterms:W3CDTF">2018-07-27T04:26:00Z</dcterms:created>
  <dcterms:modified xsi:type="dcterms:W3CDTF">2018-07-27T05:07:00Z</dcterms:modified>
</cp:coreProperties>
</file>